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064EBF" w14:textId="60C6BB95" w:rsidR="009200F9" w:rsidRDefault="00BC4C1B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6FB2C2" wp14:editId="01FB6CF5">
                <wp:simplePos x="0" y="0"/>
                <wp:positionH relativeFrom="page">
                  <wp:posOffset>643467</wp:posOffset>
                </wp:positionH>
                <wp:positionV relativeFrom="margin">
                  <wp:posOffset>-169332</wp:posOffset>
                </wp:positionV>
                <wp:extent cx="9999345" cy="5689600"/>
                <wp:effectExtent l="0" t="0" r="1905" b="63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9345" cy="568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44"/>
                              <w:gridCol w:w="2055"/>
                              <w:gridCol w:w="1358"/>
                              <w:gridCol w:w="1359"/>
                              <w:gridCol w:w="1358"/>
                              <w:gridCol w:w="1359"/>
                              <w:gridCol w:w="1358"/>
                              <w:gridCol w:w="1359"/>
                            </w:tblGrid>
                            <w:tr w:rsidR="00B135DB" w14:paraId="2883D41C" w14:textId="2DAF1760" w:rsidTr="00B135DB">
                              <w:tc>
                                <w:tcPr>
                                  <w:tcW w:w="4644" w:type="dxa"/>
                                </w:tcPr>
                                <w:p w14:paraId="72A9C03E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55" w:type="dxa"/>
                                </w:tcPr>
                                <w:p w14:paraId="15B32042" w14:textId="726CC312" w:rsidR="00B135DB" w:rsidRPr="00BE58E7" w:rsidRDefault="00B135DB" w:rsidP="00BE58E7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Click to find out more</w:t>
                                  </w:r>
                                </w:p>
                              </w:tc>
                              <w:tc>
                                <w:tcPr>
                                  <w:tcW w:w="1358" w:type="dxa"/>
                                </w:tcPr>
                                <w:p w14:paraId="75410002" w14:textId="7026A5CA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Pre-birth</w:t>
                                  </w:r>
                                </w:p>
                              </w:tc>
                              <w:tc>
                                <w:tcPr>
                                  <w:tcW w:w="1359" w:type="dxa"/>
                                </w:tcPr>
                                <w:p w14:paraId="59AA45BC" w14:textId="116EC0C8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0 – 1 year</w:t>
                                  </w:r>
                                </w:p>
                              </w:tc>
                              <w:tc>
                                <w:tcPr>
                                  <w:tcW w:w="1358" w:type="dxa"/>
                                </w:tcPr>
                                <w:p w14:paraId="7442249F" w14:textId="5F8BC6EE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1 – 2 years </w:t>
                                  </w:r>
                                </w:p>
                              </w:tc>
                              <w:tc>
                                <w:tcPr>
                                  <w:tcW w:w="1359" w:type="dxa"/>
                                </w:tcPr>
                                <w:p w14:paraId="659380B2" w14:textId="19D5908E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2-3 years</w:t>
                                  </w:r>
                                </w:p>
                              </w:tc>
                              <w:tc>
                                <w:tcPr>
                                  <w:tcW w:w="1358" w:type="dxa"/>
                                </w:tcPr>
                                <w:p w14:paraId="75B7D267" w14:textId="798811F3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3-4 years</w:t>
                                  </w:r>
                                </w:p>
                              </w:tc>
                              <w:tc>
                                <w:tcPr>
                                  <w:tcW w:w="1359" w:type="dxa"/>
                                </w:tcPr>
                                <w:p w14:paraId="31209099" w14:textId="5BD24DC3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5-8 years</w:t>
                                  </w:r>
                                </w:p>
                              </w:tc>
                            </w:tr>
                            <w:tr w:rsidR="00B135DB" w14:paraId="7567859D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4E232CC5" w14:textId="050CED8B" w:rsidR="00B135DB" w:rsidRPr="00BE58E7" w:rsidRDefault="00B135DB" w:rsidP="00F21BA6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Family Visitor Outreach Service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78CCC319" w14:textId="58BFB9B8" w:rsidR="00770DBA" w:rsidRPr="00BE58E7" w:rsidRDefault="009022AF" w:rsidP="0001398A">
                                  <w:pPr>
                                    <w:jc w:val="center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  <w:hyperlink r:id="rId4" w:history="1">
                                    <w:r w:rsidR="00770DBA" w:rsidRPr="00BE58E7">
                                      <w:rPr>
                                        <w:rStyle w:val="Hyperlink"/>
                                        <w:rFonts w:cs="Calibri"/>
                                        <w:sz w:val="20"/>
                                        <w:szCs w:val="20"/>
                                      </w:rPr>
                                      <w:t>Family Visitor Support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36796333" w14:textId="13E950C8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69DF6900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3ACC1E29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43ADD9B8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7F8644FA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5D11228E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DD590C" w14:paraId="6B95400E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5F81CBAD" w14:textId="2B6D729C" w:rsidR="00DD590C" w:rsidRPr="00BE58E7" w:rsidRDefault="00DD590C" w:rsidP="00F21BA6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WellComm Screening </w:t>
                                  </w:r>
                                  <w:r w:rsidRPr="00BE58E7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(for FV Families only)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116F8DC8" w14:textId="2871010F" w:rsidR="00141C21" w:rsidRPr="00BE58E7" w:rsidRDefault="009022AF" w:rsidP="00141C21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hyperlink r:id="rId5" w:history="1">
                                    <w:r w:rsidR="00141C21" w:rsidRPr="00BE58E7">
                                      <w:rPr>
                                        <w:rStyle w:val="Hyperlink"/>
                                        <w:rFonts w:asciiTheme="minorHAnsi" w:hAnsiTheme="minorHAnsi" w:cstheme="minorHAnsi"/>
                                        <w:sz w:val="20"/>
                                        <w:szCs w:val="20"/>
                                      </w:rPr>
                                      <w:t>WellComm Screening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7F9EF4A3" w14:textId="77777777" w:rsidR="00DD590C" w:rsidRPr="00BE58E7" w:rsidRDefault="00DD590C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101C2042" w14:textId="77777777" w:rsidR="00DD590C" w:rsidRPr="00BE58E7" w:rsidRDefault="00DD590C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220E2E03" w14:textId="77777777" w:rsidR="00DD590C" w:rsidRPr="00BE58E7" w:rsidRDefault="00DD590C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1507FF1C" w14:textId="77777777" w:rsidR="00DD590C" w:rsidRPr="00BE58E7" w:rsidRDefault="00DD590C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6ED29CBA" w14:textId="77777777" w:rsidR="00DD590C" w:rsidRPr="00BE58E7" w:rsidRDefault="00DD590C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20D37752" w14:textId="6D0F0966" w:rsidR="00DD590C" w:rsidRPr="00BE58E7" w:rsidRDefault="00DD590C" w:rsidP="00DD590C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35DB" w14:paraId="2F255A78" w14:textId="28DA66EA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4CD1FC3F" w14:textId="38B40E8C" w:rsidR="00B135DB" w:rsidRPr="00BE58E7" w:rsidRDefault="00B135DB" w:rsidP="0054628E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Peep Progression Pathway Accreditation 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6C6BD579" w14:textId="52D025F2" w:rsidR="003E0346" w:rsidRPr="00BE58E7" w:rsidRDefault="009022AF" w:rsidP="003E0346">
                                  <w:pPr>
                                    <w:jc w:val="center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  <w:hyperlink r:id="rId6" w:history="1">
                                    <w:r w:rsidR="003E0346" w:rsidRPr="00BE58E7">
                                      <w:rPr>
                                        <w:rStyle w:val="Hyperlink"/>
                                        <w:rFonts w:cs="Calibri"/>
                                        <w:sz w:val="20"/>
                                        <w:szCs w:val="20"/>
                                      </w:rPr>
                                      <w:t>Peep Progression Pathway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2EC6ED5B" w14:textId="626589FF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208C8830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4A5161E5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7F1C3899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03312140" w14:textId="66BD16B0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5DAAE00B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35DB" w14:paraId="0885D659" w14:textId="7F61F94F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470C83FC" w14:textId="2346EB9F" w:rsidR="00B135DB" w:rsidRPr="00BE58E7" w:rsidRDefault="00B135DB" w:rsidP="005369D1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Antenatal Peep </w:t>
                                  </w:r>
                                  <w:r w:rsidRPr="00BE58E7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(face to face</w:t>
                                  </w:r>
                                  <w:r w:rsidR="006B7A48" w:rsidRPr="00BE58E7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/Virtual</w:t>
                                  </w:r>
                                  <w:r w:rsidRPr="00BE58E7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3B203BD0" w14:textId="5EDE6BA3" w:rsidR="00B135DB" w:rsidRPr="00BE58E7" w:rsidRDefault="009022AF" w:rsidP="00770DB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hyperlink r:id="rId7" w:history="1">
                                    <w:r w:rsidR="00770DBA" w:rsidRPr="00BE58E7">
                                      <w:rPr>
                                        <w:rStyle w:val="Hyperlink"/>
                                        <w:sz w:val="20"/>
                                        <w:szCs w:val="20"/>
                                      </w:rPr>
                                      <w:t>Antenatal Peep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463044F2" w14:textId="7FE97AFD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44D1CF0E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40012F71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35A9CFFE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271F1CE5" w14:textId="78B43D8A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6CA63A71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35DB" w14:paraId="474EE25B" w14:textId="77777777" w:rsidTr="0001398A">
                              <w:trPr>
                                <w:trHeight w:val="712"/>
                              </w:trPr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57383B22" w14:textId="5F608E91" w:rsidR="00B135DB" w:rsidRPr="00BE58E7" w:rsidRDefault="00B135DB" w:rsidP="0054628E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Early Support Group pathway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401160F4" w14:textId="4FF64670" w:rsidR="00B135DB" w:rsidRPr="00BE58E7" w:rsidRDefault="009022AF" w:rsidP="00770DB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hyperlink r:id="rId8" w:history="1">
                                    <w:r w:rsidR="00EA0649" w:rsidRPr="00BE58E7">
                                      <w:rPr>
                                        <w:rStyle w:val="Hyperlink"/>
                                        <w:sz w:val="20"/>
                                        <w:szCs w:val="20"/>
                                      </w:rPr>
                                      <w:t>Early Support Group Pathway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23416936" w14:textId="5EA376CC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1F6DF8A3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58E84BA5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7C6173FB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62AAEF40" w14:textId="4E9D1CAA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52A9632F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35DB" w14:paraId="744B914D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12D0754B" w14:textId="1FB046BB" w:rsidR="00B135DB" w:rsidRPr="00BE58E7" w:rsidRDefault="00B135DB" w:rsidP="0054628E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Let’s Talk at Home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22BA2065" w14:textId="1DEC427C" w:rsidR="0001398A" w:rsidRPr="00BE58E7" w:rsidRDefault="009022AF" w:rsidP="0001398A">
                                  <w:pPr>
                                    <w:jc w:val="center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  <w:hyperlink r:id="rId9" w:history="1">
                                    <w:r w:rsidR="0001398A" w:rsidRPr="00BE58E7">
                                      <w:rPr>
                                        <w:rStyle w:val="Hyperlink"/>
                                        <w:rFonts w:cs="Calibri"/>
                                        <w:sz w:val="20"/>
                                        <w:szCs w:val="20"/>
                                      </w:rPr>
                                      <w:t>Let's Talk at Home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62307983" w14:textId="28781B40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78B28A6D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747570C1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40924D9E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58739160" w14:textId="5DB33F5A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649CF40D" w14:textId="6E1C3A95" w:rsidR="00B135DB" w:rsidRPr="00BE58E7" w:rsidRDefault="00B135DB" w:rsidP="0054628E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135DB" w14:paraId="39B97903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3EC04697" w14:textId="38652208" w:rsidR="00B135DB" w:rsidRPr="00BE58E7" w:rsidRDefault="00B135DB" w:rsidP="0054628E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WellComm to Words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2931E22F" w14:textId="2062C90B" w:rsidR="00DE2DF5" w:rsidRPr="00BE58E7" w:rsidRDefault="009022AF" w:rsidP="00DE2DF5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hyperlink r:id="rId10" w:history="1">
                                    <w:r w:rsidR="00DE2DF5" w:rsidRPr="00BE58E7">
                                      <w:rPr>
                                        <w:rStyle w:val="Hyperlink"/>
                                        <w:rFonts w:asciiTheme="minorHAnsi" w:hAnsiTheme="minorHAnsi" w:cstheme="minorHAnsi"/>
                                        <w:sz w:val="20"/>
                                        <w:szCs w:val="20"/>
                                      </w:rPr>
                                      <w:t>WellComm to Words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7160DD87" w14:textId="59799ABB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2C1F799B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4E8908FF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090BB924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7A2B08BB" w14:textId="47B86BC8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5FFAF5ED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35DB" w14:paraId="42AE3D53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6E054B85" w14:textId="5C6C1B58" w:rsidR="00B135DB" w:rsidRPr="00BE58E7" w:rsidRDefault="00B135DB" w:rsidP="0054628E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Understanding Children’s Behaviour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2CC80564" w14:textId="576DB35E" w:rsidR="000C0C83" w:rsidRPr="00BE58E7" w:rsidRDefault="009022AF" w:rsidP="000C0C83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hyperlink r:id="rId11" w:history="1">
                                    <w:r w:rsidR="00EA0649" w:rsidRPr="00BE58E7">
                                      <w:rPr>
                                        <w:rStyle w:val="Hyperlink"/>
                                        <w:rFonts w:asciiTheme="minorHAnsi" w:hAnsiTheme="minorHAnsi" w:cstheme="minorHAnsi"/>
                                        <w:sz w:val="20"/>
                                        <w:szCs w:val="20"/>
                                      </w:rPr>
                                      <w:t>Understanding Children's Behaviour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5C2F14CA" w14:textId="79BEEE4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153D83BE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73F3DB40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6ADCDD6F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6D2F0E2C" w14:textId="21CA599F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413FABCA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E58E7" w14:paraId="01BD7B9B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4E416240" w14:textId="164D9DBF" w:rsidR="00BE58E7" w:rsidRPr="00BE58E7" w:rsidRDefault="00BE58E7" w:rsidP="0054628E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The Incredible Years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3D630ACA" w14:textId="5F7BEE70" w:rsidR="00BE58E7" w:rsidRPr="00514072" w:rsidRDefault="009022AF" w:rsidP="000C0C83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hyperlink r:id="rId12" w:history="1">
                                    <w:r w:rsidR="00514072" w:rsidRPr="00514072">
                                      <w:rPr>
                                        <w:rStyle w:val="Hyperlink"/>
                                        <w:sz w:val="20"/>
                                        <w:szCs w:val="20"/>
                                      </w:rPr>
                                      <w:t>Incredible Years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1BA1C38C" w14:textId="77777777" w:rsidR="00BE58E7" w:rsidRPr="00BE58E7" w:rsidRDefault="00BE58E7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27D7955F" w14:textId="77777777" w:rsidR="00BE58E7" w:rsidRPr="00BE58E7" w:rsidRDefault="00BE58E7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148A2A3E" w14:textId="77777777" w:rsidR="00BE58E7" w:rsidRPr="00BE58E7" w:rsidRDefault="00BE58E7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13834001" w14:textId="77777777" w:rsidR="00BE58E7" w:rsidRPr="00BE58E7" w:rsidRDefault="00BE58E7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2D3B11AC" w14:textId="77777777" w:rsidR="00BE58E7" w:rsidRPr="00BE58E7" w:rsidRDefault="00BE58E7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4E21CCE0" w14:textId="77777777" w:rsidR="00BE58E7" w:rsidRPr="00BE58E7" w:rsidRDefault="00BE58E7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35DB" w14:paraId="03B49B58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5032C414" w14:textId="6D196727" w:rsidR="00B135DB" w:rsidRPr="00BE58E7" w:rsidRDefault="00B135DB" w:rsidP="00BF1A0A">
                                  <w:pPr>
                                    <w:spacing w:after="0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Supporting Resilience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24BF7929" w14:textId="089B4E84" w:rsidR="007A1C0D" w:rsidRPr="00BE58E7" w:rsidRDefault="009022AF" w:rsidP="007A1C0D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hyperlink r:id="rId13" w:history="1">
                                    <w:r w:rsidR="007A1C0D" w:rsidRPr="00BE58E7">
                                      <w:rPr>
                                        <w:rStyle w:val="Hyperlink"/>
                                        <w:rFonts w:asciiTheme="minorHAnsi" w:hAnsiTheme="minorHAnsi" w:cstheme="minorHAnsi"/>
                                        <w:sz w:val="20"/>
                                        <w:szCs w:val="20"/>
                                      </w:rPr>
                                      <w:t xml:space="preserve">Supporting Resilience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46991892" w14:textId="1083A0E0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7A5062B1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78E70F57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32C0202C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5344844D" w14:textId="3627DFC4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06945604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35DB" w14:paraId="0567F289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0694C6E0" w14:textId="7509A492" w:rsidR="00B135DB" w:rsidRPr="00BE58E7" w:rsidRDefault="00B135DB" w:rsidP="00BF1A0A">
                                  <w:pPr>
                                    <w:spacing w:after="0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Autism Support 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3ABFC669" w14:textId="75B91534" w:rsidR="00B135DB" w:rsidRPr="00BE58E7" w:rsidRDefault="009022AF" w:rsidP="00770DB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hyperlink r:id="rId14" w:history="1">
                                    <w:r w:rsidR="00770DBA" w:rsidRPr="00BE58E7">
                                      <w:rPr>
                                        <w:rStyle w:val="Hyperlink"/>
                                        <w:sz w:val="20"/>
                                        <w:szCs w:val="20"/>
                                      </w:rPr>
                                      <w:t>Autism Drop In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auto"/>
                                </w:tcPr>
                                <w:p w14:paraId="149E2A3D" w14:textId="6097CDD1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auto"/>
                                </w:tcPr>
                                <w:p w14:paraId="12C715BE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7A99DA9C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5FFAF12F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7B648289" w14:textId="0F9EF3C8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59F0C950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35DB" w14:paraId="2E6E66EA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6AC4453D" w14:textId="31F724CF" w:rsidR="00B135DB" w:rsidRPr="00BE58E7" w:rsidRDefault="00B135DB" w:rsidP="00F21BA6">
                                  <w:pPr>
                                    <w:spacing w:after="0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  <w:t>Freedom Programme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1EAD57AD" w14:textId="47D439F3" w:rsidR="0001398A" w:rsidRPr="00BE58E7" w:rsidRDefault="009022AF" w:rsidP="0001398A">
                                  <w:pPr>
                                    <w:jc w:val="center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  <w:hyperlink r:id="rId15" w:history="1">
                                    <w:r w:rsidR="0001398A" w:rsidRPr="00BE58E7">
                                      <w:rPr>
                                        <w:rStyle w:val="Hyperlink"/>
                                        <w:rFonts w:cs="Calibri"/>
                                        <w:sz w:val="20"/>
                                        <w:szCs w:val="20"/>
                                      </w:rPr>
                                      <w:t>Freedom Programme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06A120D6" w14:textId="6A2B6ACE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6E7565F7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28D5A5B9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274380C0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DEEAF6" w:themeFill="accent5" w:themeFillTint="33"/>
                                </w:tcPr>
                                <w:p w14:paraId="63AF17B8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4F2DE31B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</w:tr>
                            <w:tr w:rsidR="00B135DB" w14:paraId="41D8C814" w14:textId="77777777" w:rsidTr="007866FD">
                              <w:tc>
                                <w:tcPr>
                                  <w:tcW w:w="4644" w:type="dxa"/>
                                  <w:shd w:val="clear" w:color="auto" w:fill="DEEAF6" w:themeFill="accent5" w:themeFillTint="33"/>
                                </w:tcPr>
                                <w:p w14:paraId="55968F46" w14:textId="27B97531" w:rsidR="00B135DB" w:rsidRPr="00BE58E7" w:rsidRDefault="00B135DB" w:rsidP="00F21BA6">
                                  <w:pPr>
                                    <w:spacing w:after="0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  <w:t>Freedom Programme for children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shd w:val="clear" w:color="auto" w:fill="FFFFFF" w:themeFill="background1"/>
                                </w:tcPr>
                                <w:p w14:paraId="2CAE6B65" w14:textId="4E449E16" w:rsidR="0001398A" w:rsidRPr="00BE58E7" w:rsidRDefault="009022AF" w:rsidP="0001398A">
                                  <w:pPr>
                                    <w:jc w:val="center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  <w:hyperlink r:id="rId16" w:history="1">
                                    <w:r w:rsidR="0001398A" w:rsidRPr="00BE58E7">
                                      <w:rPr>
                                        <w:rStyle w:val="Hyperlink"/>
                                        <w:rFonts w:cs="Calibri"/>
                                        <w:sz w:val="20"/>
                                        <w:szCs w:val="20"/>
                                      </w:rPr>
                                      <w:t>Freedom Programme for Children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FFFFFF" w:themeFill="background1"/>
                                </w:tcPr>
                                <w:p w14:paraId="0C035942" w14:textId="7B093E78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FFFFFF" w:themeFill="background1"/>
                                </w:tcPr>
                                <w:p w14:paraId="7783F0DF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FFFFFF" w:themeFill="background1"/>
                                </w:tcPr>
                                <w:p w14:paraId="1BBC882F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FFFFFF" w:themeFill="background1"/>
                                </w:tcPr>
                                <w:p w14:paraId="2AC13F94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8" w:type="dxa"/>
                                  <w:shd w:val="clear" w:color="auto" w:fill="FFFFFF" w:themeFill="background1"/>
                                </w:tcPr>
                                <w:p w14:paraId="52B0D5B3" w14:textId="77777777" w:rsidR="00B135DB" w:rsidRPr="00BE58E7" w:rsidRDefault="00B135DB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9" w:type="dxa"/>
                                  <w:shd w:val="clear" w:color="auto" w:fill="DEEAF6" w:themeFill="accent5" w:themeFillTint="33"/>
                                </w:tcPr>
                                <w:p w14:paraId="6503120F" w14:textId="30E40625" w:rsidR="00B135DB" w:rsidRPr="00BE58E7" w:rsidRDefault="007866FD" w:rsidP="00206ABA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BE58E7">
                                    <w:rPr>
                                      <w:rFonts w:asciiTheme="minorHAnsi" w:hAnsiTheme="minorHAnsi" w:cstheme="minorHAnsi"/>
                                    </w:rPr>
                                    <w:t>4-11 years</w:t>
                                  </w:r>
                                </w:p>
                              </w:tc>
                            </w:tr>
                          </w:tbl>
                          <w:p w14:paraId="386361F2" w14:textId="77777777" w:rsidR="000E7CDF" w:rsidRPr="006B04A7" w:rsidRDefault="000E7CDF" w:rsidP="00BC4C1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B04A7">
                              <w:rPr>
                                <w:sz w:val="36"/>
                                <w:szCs w:val="36"/>
                              </w:rPr>
                              <w:t xml:space="preserve">Please share link for parents/carers to register  </w:t>
                            </w:r>
                            <w:hyperlink r:id="rId17" w:history="1">
                              <w:r w:rsidRPr="006B04A7">
                                <w:rPr>
                                  <w:rStyle w:val="Hyperlink"/>
                                  <w:sz w:val="36"/>
                                  <w:szCs w:val="36"/>
                                </w:rPr>
                                <w:t>www.derby.gov.uk/childrens-centre-registration</w:t>
                              </w:r>
                            </w:hyperlink>
                          </w:p>
                          <w:p w14:paraId="2F9760C6" w14:textId="5D68658B" w:rsidR="0054628E" w:rsidRDefault="0054628E" w:rsidP="00206AB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90C68A1" w14:textId="3C16A7E1" w:rsidR="0054628E" w:rsidRDefault="0054628E" w:rsidP="00206AB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C332FD7" w14:textId="62BF216C" w:rsidR="0054628E" w:rsidRDefault="0054628E" w:rsidP="00206AB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9720FAA" w14:textId="07CFC806" w:rsidR="0054628E" w:rsidRDefault="0054628E" w:rsidP="00206AB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9394ACC" w14:textId="77777777" w:rsidR="0054628E" w:rsidRPr="0071159A" w:rsidRDefault="0054628E" w:rsidP="00206AB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6FB2C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0.65pt;margin-top:-13.35pt;width:787.35pt;height:44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&#13;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44"/>
                        <w:gridCol w:w="2055"/>
                        <w:gridCol w:w="1358"/>
                        <w:gridCol w:w="1359"/>
                        <w:gridCol w:w="1358"/>
                        <w:gridCol w:w="1359"/>
                        <w:gridCol w:w="1358"/>
                        <w:gridCol w:w="1359"/>
                      </w:tblGrid>
                      <w:tr w:rsidR="00B135DB" w14:paraId="2883D41C" w14:textId="2DAF1760" w:rsidTr="00B135DB">
                        <w:tc>
                          <w:tcPr>
                            <w:tcW w:w="4644" w:type="dxa"/>
                          </w:tcPr>
                          <w:p w14:paraId="72A9C03E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055" w:type="dxa"/>
                          </w:tcPr>
                          <w:p w14:paraId="15B32042" w14:textId="726CC312" w:rsidR="00B135DB" w:rsidRPr="00BE58E7" w:rsidRDefault="00B135DB" w:rsidP="00BE58E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Click to find out more</w:t>
                            </w:r>
                          </w:p>
                        </w:tc>
                        <w:tc>
                          <w:tcPr>
                            <w:tcW w:w="1358" w:type="dxa"/>
                          </w:tcPr>
                          <w:p w14:paraId="75410002" w14:textId="7026A5CA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Pre-birth</w:t>
                            </w:r>
                          </w:p>
                        </w:tc>
                        <w:tc>
                          <w:tcPr>
                            <w:tcW w:w="1359" w:type="dxa"/>
                          </w:tcPr>
                          <w:p w14:paraId="59AA45BC" w14:textId="116EC0C8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0 – 1 year</w:t>
                            </w:r>
                          </w:p>
                        </w:tc>
                        <w:tc>
                          <w:tcPr>
                            <w:tcW w:w="1358" w:type="dxa"/>
                          </w:tcPr>
                          <w:p w14:paraId="7442249F" w14:textId="5F8BC6EE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1 – 2 years </w:t>
                            </w:r>
                          </w:p>
                        </w:tc>
                        <w:tc>
                          <w:tcPr>
                            <w:tcW w:w="1359" w:type="dxa"/>
                          </w:tcPr>
                          <w:p w14:paraId="659380B2" w14:textId="19D5908E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2-3 years</w:t>
                            </w:r>
                          </w:p>
                        </w:tc>
                        <w:tc>
                          <w:tcPr>
                            <w:tcW w:w="1358" w:type="dxa"/>
                          </w:tcPr>
                          <w:p w14:paraId="75B7D267" w14:textId="798811F3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3-4 years</w:t>
                            </w:r>
                          </w:p>
                        </w:tc>
                        <w:tc>
                          <w:tcPr>
                            <w:tcW w:w="1359" w:type="dxa"/>
                          </w:tcPr>
                          <w:p w14:paraId="31209099" w14:textId="5BD24DC3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5-8 years</w:t>
                            </w:r>
                          </w:p>
                        </w:tc>
                      </w:tr>
                      <w:tr w:rsidR="00B135DB" w14:paraId="7567859D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4E232CC5" w14:textId="050CED8B" w:rsidR="00B135DB" w:rsidRPr="00BE58E7" w:rsidRDefault="00B135DB" w:rsidP="00F21BA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Family Visitor Outreach Service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78CCC319" w14:textId="58BFB9B8" w:rsidR="00770DBA" w:rsidRPr="00BE58E7" w:rsidRDefault="009022AF" w:rsidP="0001398A">
                            <w:pPr>
                              <w:jc w:val="center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hyperlink r:id="rId18" w:history="1">
                              <w:r w:rsidR="00770DBA" w:rsidRPr="00BE58E7">
                                <w:rPr>
                                  <w:rStyle w:val="Hyperlink"/>
                                  <w:rFonts w:cs="Calibri"/>
                                  <w:sz w:val="20"/>
                                  <w:szCs w:val="20"/>
                                </w:rPr>
                                <w:t>Family Visitor Support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36796333" w14:textId="13E950C8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69DF6900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3ACC1E29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43ADD9B8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7F8644FA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5D11228E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DD590C" w14:paraId="6B95400E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5F81CBAD" w14:textId="2B6D729C" w:rsidR="00DD590C" w:rsidRPr="00BE58E7" w:rsidRDefault="00DD590C" w:rsidP="00F21BA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WellComm Screening </w:t>
                            </w:r>
                            <w:r w:rsidRPr="00BE58E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(for FV Families only)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116F8DC8" w14:textId="2871010F" w:rsidR="00141C21" w:rsidRPr="00BE58E7" w:rsidRDefault="009022AF" w:rsidP="00141C2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hyperlink r:id="rId19" w:history="1">
                              <w:r w:rsidR="00141C21" w:rsidRPr="00BE58E7">
                                <w:rPr>
                                  <w:rStyle w:val="Hyperlink"/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t>WellComm Screening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7F9EF4A3" w14:textId="77777777" w:rsidR="00DD590C" w:rsidRPr="00BE58E7" w:rsidRDefault="00DD590C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101C2042" w14:textId="77777777" w:rsidR="00DD590C" w:rsidRPr="00BE58E7" w:rsidRDefault="00DD590C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220E2E03" w14:textId="77777777" w:rsidR="00DD590C" w:rsidRPr="00BE58E7" w:rsidRDefault="00DD590C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1507FF1C" w14:textId="77777777" w:rsidR="00DD590C" w:rsidRPr="00BE58E7" w:rsidRDefault="00DD590C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6ED29CBA" w14:textId="77777777" w:rsidR="00DD590C" w:rsidRPr="00BE58E7" w:rsidRDefault="00DD590C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20D37752" w14:textId="6D0F0966" w:rsidR="00DD590C" w:rsidRPr="00BE58E7" w:rsidRDefault="00DD590C" w:rsidP="00DD590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35DB" w14:paraId="2F255A78" w14:textId="28DA66EA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4CD1FC3F" w14:textId="38B40E8C" w:rsidR="00B135DB" w:rsidRPr="00BE58E7" w:rsidRDefault="00B135DB" w:rsidP="0054628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Peep Progression Pathway Accreditation 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6C6BD579" w14:textId="52D025F2" w:rsidR="003E0346" w:rsidRPr="00BE58E7" w:rsidRDefault="009022AF" w:rsidP="003E0346">
                            <w:pPr>
                              <w:jc w:val="center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hyperlink r:id="rId20" w:history="1">
                              <w:r w:rsidR="003E0346" w:rsidRPr="00BE58E7">
                                <w:rPr>
                                  <w:rStyle w:val="Hyperlink"/>
                                  <w:rFonts w:cs="Calibri"/>
                                  <w:sz w:val="20"/>
                                  <w:szCs w:val="20"/>
                                </w:rPr>
                                <w:t>Peep Progression Pathway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2EC6ED5B" w14:textId="626589FF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208C8830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4A5161E5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7F1C3899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03312140" w14:textId="66BD16B0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5DAAE00B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35DB" w14:paraId="0885D659" w14:textId="7F61F94F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470C83FC" w14:textId="2346EB9F" w:rsidR="00B135DB" w:rsidRPr="00BE58E7" w:rsidRDefault="00B135DB" w:rsidP="005369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Antenatal Peep </w:t>
                            </w:r>
                            <w:r w:rsidRPr="00BE58E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(face to face</w:t>
                            </w:r>
                            <w:r w:rsidR="006B7A48" w:rsidRPr="00BE58E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/Virtual</w:t>
                            </w:r>
                            <w:r w:rsidRPr="00BE58E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3B203BD0" w14:textId="5EDE6BA3" w:rsidR="00B135DB" w:rsidRPr="00BE58E7" w:rsidRDefault="009022AF" w:rsidP="00770DB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hyperlink r:id="rId21" w:history="1">
                              <w:r w:rsidR="00770DBA" w:rsidRPr="00BE58E7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Antenatal Peep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463044F2" w14:textId="7FE97AFD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44D1CF0E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40012F71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35A9CFFE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271F1CE5" w14:textId="78B43D8A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6CA63A71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35DB" w14:paraId="474EE25B" w14:textId="77777777" w:rsidTr="0001398A">
                        <w:trPr>
                          <w:trHeight w:val="712"/>
                        </w:trPr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57383B22" w14:textId="5F608E91" w:rsidR="00B135DB" w:rsidRPr="00BE58E7" w:rsidRDefault="00B135DB" w:rsidP="0054628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Early Support Group pathway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401160F4" w14:textId="4FF64670" w:rsidR="00B135DB" w:rsidRPr="00BE58E7" w:rsidRDefault="009022AF" w:rsidP="00770DB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hyperlink r:id="rId22" w:history="1">
                              <w:r w:rsidR="00EA0649" w:rsidRPr="00BE58E7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Early Support Group Pathway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23416936" w14:textId="5EA376CC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1F6DF8A3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58E84BA5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7C6173FB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62AAEF40" w14:textId="4E9D1CAA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52A9632F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35DB" w14:paraId="744B914D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12D0754B" w14:textId="1FB046BB" w:rsidR="00B135DB" w:rsidRPr="00BE58E7" w:rsidRDefault="00B135DB" w:rsidP="0054628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Let’s Talk at Home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22BA2065" w14:textId="1DEC427C" w:rsidR="0001398A" w:rsidRPr="00BE58E7" w:rsidRDefault="009022AF" w:rsidP="0001398A">
                            <w:pPr>
                              <w:jc w:val="center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hyperlink r:id="rId23" w:history="1">
                              <w:r w:rsidR="0001398A" w:rsidRPr="00BE58E7">
                                <w:rPr>
                                  <w:rStyle w:val="Hyperlink"/>
                                  <w:rFonts w:cs="Calibri"/>
                                  <w:sz w:val="20"/>
                                  <w:szCs w:val="20"/>
                                </w:rPr>
                                <w:t>Let's Talk at Home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62307983" w14:textId="28781B40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78B28A6D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747570C1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40924D9E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58739160" w14:textId="5DB33F5A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649CF40D" w14:textId="6E1C3A95" w:rsidR="00B135DB" w:rsidRPr="00BE58E7" w:rsidRDefault="00B135DB" w:rsidP="0054628E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B135DB" w14:paraId="39B97903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3EC04697" w14:textId="38652208" w:rsidR="00B135DB" w:rsidRPr="00BE58E7" w:rsidRDefault="00B135DB" w:rsidP="0054628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WellComm to Words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2931E22F" w14:textId="2062C90B" w:rsidR="00DE2DF5" w:rsidRPr="00BE58E7" w:rsidRDefault="009022AF" w:rsidP="00DE2DF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hyperlink r:id="rId24" w:history="1">
                              <w:r w:rsidR="00DE2DF5" w:rsidRPr="00BE58E7">
                                <w:rPr>
                                  <w:rStyle w:val="Hyperlink"/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t>WellComm to Words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7160DD87" w14:textId="59799ABB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2C1F799B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4E8908FF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090BB924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7A2B08BB" w14:textId="47B86BC8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5FFAF5ED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35DB" w14:paraId="42AE3D53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6E054B85" w14:textId="5C6C1B58" w:rsidR="00B135DB" w:rsidRPr="00BE58E7" w:rsidRDefault="00B135DB" w:rsidP="0054628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Understanding Children’s Behaviour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2CC80564" w14:textId="576DB35E" w:rsidR="000C0C83" w:rsidRPr="00BE58E7" w:rsidRDefault="009022AF" w:rsidP="000C0C8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hyperlink r:id="rId25" w:history="1">
                              <w:r w:rsidR="00EA0649" w:rsidRPr="00BE58E7">
                                <w:rPr>
                                  <w:rStyle w:val="Hyperlink"/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t>Understanding Children's Behaviour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5C2F14CA" w14:textId="79BEEE4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153D83BE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73F3DB40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6ADCDD6F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6D2F0E2C" w14:textId="21CA599F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413FABCA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E58E7" w14:paraId="01BD7B9B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4E416240" w14:textId="164D9DBF" w:rsidR="00BE58E7" w:rsidRPr="00BE58E7" w:rsidRDefault="00BE58E7" w:rsidP="0054628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The Incredible Years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3D630ACA" w14:textId="5F7BEE70" w:rsidR="00BE58E7" w:rsidRPr="00514072" w:rsidRDefault="009022AF" w:rsidP="000C0C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hyperlink r:id="rId26" w:history="1">
                              <w:r w:rsidR="00514072" w:rsidRPr="00514072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Incredible Years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1BA1C38C" w14:textId="77777777" w:rsidR="00BE58E7" w:rsidRPr="00BE58E7" w:rsidRDefault="00BE58E7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27D7955F" w14:textId="77777777" w:rsidR="00BE58E7" w:rsidRPr="00BE58E7" w:rsidRDefault="00BE58E7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148A2A3E" w14:textId="77777777" w:rsidR="00BE58E7" w:rsidRPr="00BE58E7" w:rsidRDefault="00BE58E7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13834001" w14:textId="77777777" w:rsidR="00BE58E7" w:rsidRPr="00BE58E7" w:rsidRDefault="00BE58E7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2D3B11AC" w14:textId="77777777" w:rsidR="00BE58E7" w:rsidRPr="00BE58E7" w:rsidRDefault="00BE58E7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4E21CCE0" w14:textId="77777777" w:rsidR="00BE58E7" w:rsidRPr="00BE58E7" w:rsidRDefault="00BE58E7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35DB" w14:paraId="03B49B58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5032C414" w14:textId="6D196727" w:rsidR="00B135DB" w:rsidRPr="00BE58E7" w:rsidRDefault="00B135DB" w:rsidP="00BF1A0A">
                            <w:pPr>
                              <w:spacing w:after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Supporting Resilience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24BF7929" w14:textId="089B4E84" w:rsidR="007A1C0D" w:rsidRPr="00BE58E7" w:rsidRDefault="009022AF" w:rsidP="007A1C0D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hyperlink r:id="rId27" w:history="1">
                              <w:r w:rsidR="007A1C0D" w:rsidRPr="00BE58E7">
                                <w:rPr>
                                  <w:rStyle w:val="Hyperlink"/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t xml:space="preserve">Supporting Resilience 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46991892" w14:textId="1083A0E0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7A5062B1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78E70F57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32C0202C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5344844D" w14:textId="3627DFC4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06945604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35DB" w14:paraId="0567F289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0694C6E0" w14:textId="7509A492" w:rsidR="00B135DB" w:rsidRPr="00BE58E7" w:rsidRDefault="00B135DB" w:rsidP="00BF1A0A">
                            <w:pPr>
                              <w:spacing w:after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Autism Support 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3ABFC669" w14:textId="75B91534" w:rsidR="00B135DB" w:rsidRPr="00BE58E7" w:rsidRDefault="009022AF" w:rsidP="00770DB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hyperlink r:id="rId28" w:history="1">
                              <w:r w:rsidR="00770DBA" w:rsidRPr="00BE58E7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Autism Drop In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auto"/>
                          </w:tcPr>
                          <w:p w14:paraId="149E2A3D" w14:textId="6097CDD1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auto"/>
                          </w:tcPr>
                          <w:p w14:paraId="12C715BE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7A99DA9C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5FFAF12F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7B648289" w14:textId="0F9EF3C8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59F0C950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35DB" w14:paraId="2E6E66EA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6AC4453D" w14:textId="31F724CF" w:rsidR="00B135DB" w:rsidRPr="00BE58E7" w:rsidRDefault="00B135DB" w:rsidP="00F21BA6">
                            <w:pPr>
                              <w:spacing w:after="0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Freedom Programme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1EAD57AD" w14:textId="47D439F3" w:rsidR="0001398A" w:rsidRPr="00BE58E7" w:rsidRDefault="009022AF" w:rsidP="0001398A">
                            <w:pPr>
                              <w:jc w:val="center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hyperlink r:id="rId29" w:history="1">
                              <w:r w:rsidR="0001398A" w:rsidRPr="00BE58E7">
                                <w:rPr>
                                  <w:rStyle w:val="Hyperlink"/>
                                  <w:rFonts w:cs="Calibri"/>
                                  <w:sz w:val="20"/>
                                  <w:szCs w:val="20"/>
                                </w:rPr>
                                <w:t>Freedom Programme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06A120D6" w14:textId="6A2B6ACE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6E7565F7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28D5A5B9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274380C0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DEEAF6" w:themeFill="accent5" w:themeFillTint="33"/>
                          </w:tcPr>
                          <w:p w14:paraId="63AF17B8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4F2DE31B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</w:tr>
                      <w:tr w:rsidR="00B135DB" w14:paraId="41D8C814" w14:textId="77777777" w:rsidTr="007866FD">
                        <w:tc>
                          <w:tcPr>
                            <w:tcW w:w="4644" w:type="dxa"/>
                            <w:shd w:val="clear" w:color="auto" w:fill="DEEAF6" w:themeFill="accent5" w:themeFillTint="33"/>
                          </w:tcPr>
                          <w:p w14:paraId="55968F46" w14:textId="27B97531" w:rsidR="00B135DB" w:rsidRPr="00BE58E7" w:rsidRDefault="00B135DB" w:rsidP="00F21BA6">
                            <w:pPr>
                              <w:spacing w:after="0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Freedom Programme for children</w:t>
                            </w:r>
                          </w:p>
                        </w:tc>
                        <w:tc>
                          <w:tcPr>
                            <w:tcW w:w="2055" w:type="dxa"/>
                            <w:shd w:val="clear" w:color="auto" w:fill="FFFFFF" w:themeFill="background1"/>
                          </w:tcPr>
                          <w:p w14:paraId="2CAE6B65" w14:textId="4E449E16" w:rsidR="0001398A" w:rsidRPr="00BE58E7" w:rsidRDefault="009022AF" w:rsidP="0001398A">
                            <w:pPr>
                              <w:jc w:val="center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hyperlink r:id="rId30" w:history="1">
                              <w:r w:rsidR="0001398A" w:rsidRPr="00BE58E7">
                                <w:rPr>
                                  <w:rStyle w:val="Hyperlink"/>
                                  <w:rFonts w:cs="Calibri"/>
                                  <w:sz w:val="20"/>
                                  <w:szCs w:val="20"/>
                                </w:rPr>
                                <w:t>Freedom Programme for Children</w:t>
                              </w:r>
                            </w:hyperlink>
                          </w:p>
                        </w:tc>
                        <w:tc>
                          <w:tcPr>
                            <w:tcW w:w="1358" w:type="dxa"/>
                            <w:shd w:val="clear" w:color="auto" w:fill="FFFFFF" w:themeFill="background1"/>
                          </w:tcPr>
                          <w:p w14:paraId="0C035942" w14:textId="7B093E78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FFFFFF" w:themeFill="background1"/>
                          </w:tcPr>
                          <w:p w14:paraId="7783F0DF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FFFFFF" w:themeFill="background1"/>
                          </w:tcPr>
                          <w:p w14:paraId="1BBC882F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FFFFFF" w:themeFill="background1"/>
                          </w:tcPr>
                          <w:p w14:paraId="2AC13F94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8" w:type="dxa"/>
                            <w:shd w:val="clear" w:color="auto" w:fill="FFFFFF" w:themeFill="background1"/>
                          </w:tcPr>
                          <w:p w14:paraId="52B0D5B3" w14:textId="77777777" w:rsidR="00B135DB" w:rsidRPr="00BE58E7" w:rsidRDefault="00B135DB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  <w:tc>
                          <w:tcPr>
                            <w:tcW w:w="1359" w:type="dxa"/>
                            <w:shd w:val="clear" w:color="auto" w:fill="DEEAF6" w:themeFill="accent5" w:themeFillTint="33"/>
                          </w:tcPr>
                          <w:p w14:paraId="6503120F" w14:textId="30E40625" w:rsidR="00B135DB" w:rsidRPr="00BE58E7" w:rsidRDefault="007866FD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E58E7">
                              <w:rPr>
                                <w:rFonts w:asciiTheme="minorHAnsi" w:hAnsiTheme="minorHAnsi" w:cstheme="minorHAnsi"/>
                              </w:rPr>
                              <w:t>4-11 years</w:t>
                            </w:r>
                          </w:p>
                        </w:tc>
                      </w:tr>
                    </w:tbl>
                    <w:p w14:paraId="386361F2" w14:textId="77777777" w:rsidR="000E7CDF" w:rsidRPr="006B04A7" w:rsidRDefault="000E7CDF" w:rsidP="00BC4C1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6B04A7">
                        <w:rPr>
                          <w:sz w:val="36"/>
                          <w:szCs w:val="36"/>
                        </w:rPr>
                        <w:t xml:space="preserve">Please share link for parents/carers to register  </w:t>
                      </w:r>
                      <w:hyperlink r:id="rId31" w:history="1">
                        <w:r w:rsidRPr="006B04A7">
                          <w:rPr>
                            <w:rStyle w:val="Hyperlink"/>
                            <w:sz w:val="36"/>
                            <w:szCs w:val="36"/>
                          </w:rPr>
                          <w:t>www.derby.gov.uk/childrens-centre-registration</w:t>
                        </w:r>
                      </w:hyperlink>
                    </w:p>
                    <w:p w14:paraId="2F9760C6" w14:textId="5D68658B" w:rsidR="0054628E" w:rsidRDefault="0054628E" w:rsidP="00206AB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90C68A1" w14:textId="3C16A7E1" w:rsidR="0054628E" w:rsidRDefault="0054628E" w:rsidP="00206AB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C332FD7" w14:textId="62BF216C" w:rsidR="0054628E" w:rsidRDefault="0054628E" w:rsidP="00206AB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9720FAA" w14:textId="07CFC806" w:rsidR="0054628E" w:rsidRDefault="0054628E" w:rsidP="00206AB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9394ACC" w14:textId="77777777" w:rsidR="0054628E" w:rsidRPr="0071159A" w:rsidRDefault="0054628E" w:rsidP="00206AB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C43CEA1" wp14:editId="2B001D80">
                <wp:simplePos x="0" y="0"/>
                <wp:positionH relativeFrom="margin">
                  <wp:align>center</wp:align>
                </wp:positionH>
                <wp:positionV relativeFrom="page">
                  <wp:posOffset>213218</wp:posOffset>
                </wp:positionV>
                <wp:extent cx="9251950" cy="400685"/>
                <wp:effectExtent l="0" t="0" r="635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0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9823C" w14:textId="78DD49C1" w:rsidR="00206ABA" w:rsidRPr="001C387A" w:rsidRDefault="0071159A" w:rsidP="00206A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</w:rPr>
                            </w:pPr>
                            <w:r w:rsidRPr="001C387A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</w:rPr>
                              <w:t xml:space="preserve">Derby City Children’s Centres </w:t>
                            </w:r>
                            <w:r w:rsidR="00871CEB" w:rsidRPr="001C387A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</w:rPr>
                              <w:t xml:space="preserve">- </w:t>
                            </w:r>
                            <w:r w:rsidR="00BF1A0A" w:rsidRPr="001C387A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</w:rPr>
                              <w:t>Targeted</w:t>
                            </w:r>
                            <w:r w:rsidRPr="001C387A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</w:rPr>
                              <w:t xml:space="preserve"> Provision Map</w:t>
                            </w:r>
                            <w:r w:rsidR="0008173F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</w:rPr>
                              <w:t xml:space="preserve"> for Professionals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3CEA1" id="Text Box 2" o:spid="_x0000_s1027" type="#_x0000_t202" style="position:absolute;margin-left:0;margin-top:16.8pt;width:728.5pt;height:31.55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" stroked="f">
                <v:textbox>
                  <w:txbxContent>
                    <w:p w14:paraId="6329823C" w14:textId="78DD49C1" w:rsidR="00206ABA" w:rsidRPr="001C387A" w:rsidRDefault="0071159A" w:rsidP="00206AB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</w:rPr>
                      </w:pPr>
                      <w:r w:rsidRPr="001C387A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</w:rPr>
                        <w:t xml:space="preserve">Derby City Children’s Centres </w:t>
                      </w:r>
                      <w:r w:rsidR="00871CEB" w:rsidRPr="001C387A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</w:rPr>
                        <w:t xml:space="preserve">- </w:t>
                      </w:r>
                      <w:r w:rsidR="00BF1A0A" w:rsidRPr="001C387A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</w:rPr>
                        <w:t>Targeted</w:t>
                      </w:r>
                      <w:r w:rsidRPr="001C387A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</w:rPr>
                        <w:t xml:space="preserve"> Provision Map</w:t>
                      </w:r>
                      <w:r w:rsidR="0008173F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</w:rPr>
                        <w:t xml:space="preserve"> for Professionals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3E0346">
        <w:rPr>
          <w:noProof/>
        </w:rPr>
        <w:drawing>
          <wp:anchor distT="0" distB="0" distL="114300" distR="114300" simplePos="0" relativeHeight="251656192" behindDoc="1" locked="0" layoutInCell="1" allowOverlap="1" wp14:anchorId="7907D358" wp14:editId="599E1E79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0692130" cy="7561580"/>
            <wp:effectExtent l="0" t="0" r="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6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00F9" w:rsidSect="00206ABA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hideSpellingErrors/>
  <w:hideGrammaticalErrors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59A"/>
    <w:rsid w:val="0001398A"/>
    <w:rsid w:val="00045DF7"/>
    <w:rsid w:val="0008173F"/>
    <w:rsid w:val="000910F3"/>
    <w:rsid w:val="00091E56"/>
    <w:rsid w:val="000C0C83"/>
    <w:rsid w:val="000E7CDF"/>
    <w:rsid w:val="001244E6"/>
    <w:rsid w:val="00141C21"/>
    <w:rsid w:val="00144760"/>
    <w:rsid w:val="0018671B"/>
    <w:rsid w:val="001C387A"/>
    <w:rsid w:val="00206ABA"/>
    <w:rsid w:val="0027090E"/>
    <w:rsid w:val="0029668D"/>
    <w:rsid w:val="002D6026"/>
    <w:rsid w:val="00301E5F"/>
    <w:rsid w:val="003D1029"/>
    <w:rsid w:val="003E0346"/>
    <w:rsid w:val="00437817"/>
    <w:rsid w:val="00446536"/>
    <w:rsid w:val="004B79B5"/>
    <w:rsid w:val="004C6C0C"/>
    <w:rsid w:val="00514072"/>
    <w:rsid w:val="005369D1"/>
    <w:rsid w:val="0054628E"/>
    <w:rsid w:val="005F3DE1"/>
    <w:rsid w:val="006B04A7"/>
    <w:rsid w:val="006B7A48"/>
    <w:rsid w:val="006D4E9C"/>
    <w:rsid w:val="0071159A"/>
    <w:rsid w:val="00770DBA"/>
    <w:rsid w:val="007866FD"/>
    <w:rsid w:val="007A1C0D"/>
    <w:rsid w:val="008268CB"/>
    <w:rsid w:val="00871CEB"/>
    <w:rsid w:val="008A3E37"/>
    <w:rsid w:val="009022AF"/>
    <w:rsid w:val="009200F9"/>
    <w:rsid w:val="00AB1321"/>
    <w:rsid w:val="00B135DB"/>
    <w:rsid w:val="00B50570"/>
    <w:rsid w:val="00B54CF2"/>
    <w:rsid w:val="00BA5ADD"/>
    <w:rsid w:val="00BC4C1B"/>
    <w:rsid w:val="00BD66A6"/>
    <w:rsid w:val="00BE210B"/>
    <w:rsid w:val="00BE58E7"/>
    <w:rsid w:val="00BF1A0A"/>
    <w:rsid w:val="00D22BA0"/>
    <w:rsid w:val="00DD590C"/>
    <w:rsid w:val="00DE2DF5"/>
    <w:rsid w:val="00E300B3"/>
    <w:rsid w:val="00EA0649"/>
    <w:rsid w:val="00EC2213"/>
    <w:rsid w:val="00F17753"/>
    <w:rsid w:val="00F21BA6"/>
    <w:rsid w:val="00F8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E7E8F"/>
  <w15:chartTrackingRefBased/>
  <w15:docId w15:val="{073A2D50-50D2-4B40-9217-9C2067CFC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6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6AB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1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B50570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0D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C4C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1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outu.be/tmcEObuBV3M" TargetMode="External"/><Relationship Id="rId18" Type="http://schemas.openxmlformats.org/officeDocument/2006/relationships/hyperlink" Target="https://youtu.be/1DwXcmG--74" TargetMode="External"/><Relationship Id="rId26" Type="http://schemas.openxmlformats.org/officeDocument/2006/relationships/hyperlink" Target="https://youtu.be/rtADZ96YRx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youtu.be/LICUt2lcqkY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youtu.be/LICUt2lcqkY" TargetMode="External"/><Relationship Id="rId12" Type="http://schemas.openxmlformats.org/officeDocument/2006/relationships/hyperlink" Target="https://youtu.be/rtADZ96YRxU" TargetMode="External"/><Relationship Id="rId17" Type="http://schemas.openxmlformats.org/officeDocument/2006/relationships/hyperlink" Target="http://www.derby.gov.uk/childrens-centre-registration" TargetMode="External"/><Relationship Id="rId25" Type="http://schemas.openxmlformats.org/officeDocument/2006/relationships/hyperlink" Target="https://youtu.be/TFqdOKkZx90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youtu.be/eT6f_ZnXQNI" TargetMode="External"/><Relationship Id="rId20" Type="http://schemas.openxmlformats.org/officeDocument/2006/relationships/hyperlink" Target="https://youtu.be/7zanzkF4PU8" TargetMode="External"/><Relationship Id="rId29" Type="http://schemas.openxmlformats.org/officeDocument/2006/relationships/hyperlink" Target="https://youtu.be/O0OdNjARKmE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7zanzkF4PU8" TargetMode="External"/><Relationship Id="rId11" Type="http://schemas.openxmlformats.org/officeDocument/2006/relationships/hyperlink" Target="https://youtu.be/TFqdOKkZx90" TargetMode="External"/><Relationship Id="rId24" Type="http://schemas.openxmlformats.org/officeDocument/2006/relationships/hyperlink" Target="https://youtu.be/828SJcQ4BYc" TargetMode="External"/><Relationship Id="rId32" Type="http://schemas.openxmlformats.org/officeDocument/2006/relationships/image" Target="media/image1.jpeg"/><Relationship Id="rId5" Type="http://schemas.openxmlformats.org/officeDocument/2006/relationships/hyperlink" Target="https://youtu.be/p1bv8kTVLMA" TargetMode="External"/><Relationship Id="rId15" Type="http://schemas.openxmlformats.org/officeDocument/2006/relationships/hyperlink" Target="https://youtu.be/O0OdNjARKmE" TargetMode="External"/><Relationship Id="rId23" Type="http://schemas.openxmlformats.org/officeDocument/2006/relationships/hyperlink" Target="https://youtu.be/aOniqJrNWEc" TargetMode="External"/><Relationship Id="rId28" Type="http://schemas.openxmlformats.org/officeDocument/2006/relationships/hyperlink" Target="https://youtu.be/VjqRfKsHQ-w" TargetMode="External"/><Relationship Id="rId10" Type="http://schemas.openxmlformats.org/officeDocument/2006/relationships/hyperlink" Target="https://youtu.be/828SJcQ4BYc" TargetMode="External"/><Relationship Id="rId19" Type="http://schemas.openxmlformats.org/officeDocument/2006/relationships/hyperlink" Target="https://youtu.be/p1bv8kTVLMA" TargetMode="External"/><Relationship Id="rId31" Type="http://schemas.openxmlformats.org/officeDocument/2006/relationships/hyperlink" Target="http://www.derby.gov.uk/childrens-centre-registration" TargetMode="External"/><Relationship Id="rId4" Type="http://schemas.openxmlformats.org/officeDocument/2006/relationships/hyperlink" Target="https://youtu.be/1DwXcmG--74" TargetMode="External"/><Relationship Id="rId9" Type="http://schemas.openxmlformats.org/officeDocument/2006/relationships/hyperlink" Target="https://youtu.be/aOniqJrNWEc" TargetMode="External"/><Relationship Id="rId14" Type="http://schemas.openxmlformats.org/officeDocument/2006/relationships/hyperlink" Target="https://youtu.be/VjqRfKsHQ-w" TargetMode="External"/><Relationship Id="rId22" Type="http://schemas.openxmlformats.org/officeDocument/2006/relationships/hyperlink" Target="https://youtu.be/EImu6Xw3kus" TargetMode="External"/><Relationship Id="rId27" Type="http://schemas.openxmlformats.org/officeDocument/2006/relationships/hyperlink" Target="https://youtu.be/tmcEObuBV3M" TargetMode="External"/><Relationship Id="rId30" Type="http://schemas.openxmlformats.org/officeDocument/2006/relationships/hyperlink" Target="https://youtu.be/eT6f_ZnXQNI" TargetMode="External"/><Relationship Id="rId8" Type="http://schemas.openxmlformats.org/officeDocument/2006/relationships/hyperlink" Target="https://youtu.be/EImu6Xw3ku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derL\Downloads\DerbyCityCouncil-A4-poster-landscape-template-iDerby-July-201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C:\Users\SanderL\Downloads\DerbyCityCouncil-A4-poster-landscape-template-iDerby-July-2014.dot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 City Council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Sandercock</dc:creator>
  <cp:keywords/>
  <cp:lastModifiedBy>Wendy Forte</cp:lastModifiedBy>
  <cp:revision>2</cp:revision>
  <dcterms:created xsi:type="dcterms:W3CDTF">2022-03-04T10:29:00Z</dcterms:created>
  <dcterms:modified xsi:type="dcterms:W3CDTF">2022-03-04T10:29:00Z</dcterms:modified>
</cp:coreProperties>
</file>